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A03D8F" w14:textId="77777777" w:rsidR="0082512E" w:rsidRPr="0082512E" w:rsidRDefault="00984500" w:rsidP="008A2075">
      <w:pPr>
        <w:pStyle w:val="1Empfnger"/>
        <w:spacing w:before="0" w:after="240" w:line="240" w:lineRule="auto"/>
        <w:rPr>
          <w:rFonts w:ascii="Calibri" w:hAnsi="Calibri"/>
          <w:b/>
          <w:color w:val="0070C0"/>
          <w:sz w:val="32"/>
          <w:szCs w:val="32"/>
        </w:rPr>
      </w:pPr>
      <w:r w:rsidRPr="0082512E">
        <w:rPr>
          <w:rFonts w:ascii="Calibri" w:hAnsi="Calibri"/>
          <w:b/>
          <w:color w:val="0070C0"/>
          <w:sz w:val="32"/>
          <w:szCs w:val="32"/>
        </w:rPr>
        <w:t>Kursanmeldung</w:t>
      </w:r>
      <w:r w:rsidR="00160A7A" w:rsidRPr="0082512E">
        <w:rPr>
          <w:rFonts w:ascii="Calibri" w:hAnsi="Calibri"/>
          <w:b/>
          <w:color w:val="0070C0"/>
          <w:sz w:val="32"/>
          <w:szCs w:val="32"/>
        </w:rPr>
        <w:t xml:space="preserve"> Medizindidaktik</w:t>
      </w:r>
    </w:p>
    <w:p w14:paraId="225354E3" w14:textId="7E6ABFC5" w:rsidR="0082512E" w:rsidRPr="00972FC2" w:rsidRDefault="00DD1F04" w:rsidP="005269B7">
      <w:pPr>
        <w:pStyle w:val="1Empfnger"/>
        <w:spacing w:before="0" w:line="360" w:lineRule="auto"/>
        <w:rPr>
          <w:rFonts w:ascii="Calibri" w:hAnsi="Calibri"/>
          <w:b/>
          <w:bCs/>
          <w:sz w:val="20"/>
        </w:rPr>
      </w:pPr>
      <w:r w:rsidRPr="0082512E">
        <w:rPr>
          <w:rFonts w:ascii="Calibri" w:hAnsi="Calibri"/>
          <w:b/>
          <w:bCs/>
          <w:sz w:val="20"/>
        </w:rPr>
        <w:t>Titel:</w:t>
      </w:r>
    </w:p>
    <w:p w14:paraId="0F84F590" w14:textId="3B53B814" w:rsidR="0082512E" w:rsidRPr="00972FC2" w:rsidRDefault="005B39BD" w:rsidP="005269B7">
      <w:pPr>
        <w:pStyle w:val="3Betreff"/>
        <w:spacing w:line="360" w:lineRule="auto"/>
        <w:rPr>
          <w:rFonts w:ascii="Calibri" w:hAnsi="Calibri"/>
          <w:sz w:val="20"/>
          <w:lang w:val="de-DE"/>
        </w:rPr>
      </w:pPr>
      <w:r w:rsidRPr="0082512E">
        <w:rPr>
          <w:rFonts w:ascii="Calibri" w:hAnsi="Calibri"/>
          <w:sz w:val="20"/>
          <w:lang w:val="de-DE"/>
        </w:rPr>
        <w:t>Name/Vorn</w:t>
      </w:r>
      <w:r w:rsidR="00DD1F04" w:rsidRPr="0082512E">
        <w:rPr>
          <w:rFonts w:ascii="Calibri" w:hAnsi="Calibri"/>
          <w:sz w:val="20"/>
          <w:lang w:val="de-DE"/>
        </w:rPr>
        <w:t>ame:</w:t>
      </w:r>
    </w:p>
    <w:p w14:paraId="17D0FBEF" w14:textId="36A31012" w:rsidR="0082512E" w:rsidRPr="00972FC2" w:rsidRDefault="00DD1F04" w:rsidP="005269B7">
      <w:pPr>
        <w:pStyle w:val="3Betreff"/>
        <w:spacing w:line="360" w:lineRule="auto"/>
        <w:rPr>
          <w:rFonts w:ascii="Calibri" w:hAnsi="Calibri"/>
          <w:sz w:val="20"/>
        </w:rPr>
      </w:pPr>
      <w:r w:rsidRPr="0082512E">
        <w:rPr>
          <w:rFonts w:ascii="Calibri" w:hAnsi="Calibri"/>
          <w:sz w:val="20"/>
        </w:rPr>
        <w:t>Abteilung</w:t>
      </w:r>
      <w:r w:rsidR="005B39BD" w:rsidRPr="0082512E">
        <w:rPr>
          <w:rFonts w:ascii="Calibri" w:hAnsi="Calibri"/>
          <w:sz w:val="20"/>
        </w:rPr>
        <w:t xml:space="preserve"> (Klinik)</w:t>
      </w:r>
      <w:r w:rsidRPr="0082512E">
        <w:rPr>
          <w:rFonts w:ascii="Calibri" w:hAnsi="Calibri"/>
          <w:sz w:val="20"/>
        </w:rPr>
        <w:t>:</w:t>
      </w:r>
      <w:r w:rsidRPr="0082512E">
        <w:rPr>
          <w:rFonts w:ascii="Calibri" w:hAnsi="Calibri"/>
          <w:sz w:val="20"/>
        </w:rPr>
        <w:br/>
        <w:t>E-Mail:</w:t>
      </w:r>
      <w:r w:rsidRPr="0082512E">
        <w:rPr>
          <w:rFonts w:ascii="Calibri" w:hAnsi="Calibri"/>
          <w:sz w:val="20"/>
        </w:rPr>
        <w:br/>
        <w:t>Telefon:</w:t>
      </w:r>
    </w:p>
    <w:p w14:paraId="4E6DE755" w14:textId="69161671" w:rsidR="00DD1F04" w:rsidRPr="0082512E" w:rsidRDefault="00DD1F04" w:rsidP="005269B7">
      <w:pPr>
        <w:pStyle w:val="5Lauftext"/>
        <w:spacing w:line="360" w:lineRule="auto"/>
        <w:rPr>
          <w:rFonts w:ascii="Calibri" w:hAnsi="Calibri"/>
          <w:b/>
          <w:sz w:val="20"/>
          <w:lang w:val="de-CH"/>
        </w:rPr>
      </w:pPr>
      <w:r w:rsidRPr="0082512E">
        <w:rPr>
          <w:rFonts w:ascii="Calibri" w:hAnsi="Calibri"/>
          <w:b/>
          <w:sz w:val="20"/>
          <w:lang w:val="de-CH"/>
        </w:rPr>
        <w:t>angestrebtes Habilitationsdatum:</w:t>
      </w:r>
    </w:p>
    <w:p w14:paraId="1BC849AB" w14:textId="44D434C2" w:rsidR="0082512E" w:rsidRPr="008A2075" w:rsidRDefault="00DD1F04" w:rsidP="008A2075">
      <w:pPr>
        <w:pStyle w:val="5Lauftext"/>
        <w:spacing w:before="240" w:after="240" w:line="240" w:lineRule="auto"/>
        <w:rPr>
          <w:rFonts w:ascii="Calibri" w:hAnsi="Calibri"/>
          <w:b/>
          <w:bCs/>
          <w:szCs w:val="22"/>
          <w:lang w:val="de-CH"/>
        </w:rPr>
      </w:pPr>
      <w:r w:rsidRPr="00DD1F04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041382" wp14:editId="55B95130">
                <wp:simplePos x="0" y="0"/>
                <wp:positionH relativeFrom="column">
                  <wp:posOffset>0</wp:posOffset>
                </wp:positionH>
                <wp:positionV relativeFrom="paragraph">
                  <wp:posOffset>42545</wp:posOffset>
                </wp:positionV>
                <wp:extent cx="5943600" cy="0"/>
                <wp:effectExtent l="0" t="0" r="25400" b="25400"/>
                <wp:wrapNone/>
                <wp:docPr id="10" name="Gerade Verbindu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blurRad="40000"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A1863A" id="Gerade Verbindung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5pt" to="468pt,3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"/>
            </w:pict>
          </mc:Fallback>
        </mc:AlternateContent>
      </w:r>
      <w:r w:rsidR="00E630A3">
        <w:rPr>
          <w:rFonts w:ascii="Calibri" w:hAnsi="Calibri"/>
          <w:b/>
          <w:bCs/>
          <w:szCs w:val="22"/>
          <w:lang w:val="de-CH"/>
        </w:rPr>
        <w:t>Medizindidaktische</w:t>
      </w:r>
      <w:r w:rsidR="00115F3C">
        <w:rPr>
          <w:rFonts w:ascii="Calibri" w:hAnsi="Calibri"/>
          <w:b/>
          <w:bCs/>
          <w:szCs w:val="22"/>
          <w:lang w:val="de-CH"/>
        </w:rPr>
        <w:t xml:space="preserve"> </w:t>
      </w:r>
      <w:r w:rsidR="004816DA" w:rsidRPr="0082512E">
        <w:rPr>
          <w:rFonts w:ascii="Calibri" w:hAnsi="Calibri"/>
          <w:b/>
          <w:bCs/>
          <w:szCs w:val="22"/>
          <w:lang w:val="de-CH"/>
        </w:rPr>
        <w:t>Kurse</w:t>
      </w:r>
    </w:p>
    <w:tbl>
      <w:tblPr>
        <w:tblStyle w:val="Tabellen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2176"/>
      </w:tblGrid>
      <w:tr w:rsidR="004816DA" w:rsidRPr="004816DA" w14:paraId="4E3B6112" w14:textId="77777777" w:rsidTr="007C2929">
        <w:tc>
          <w:tcPr>
            <w:tcW w:w="7225" w:type="dxa"/>
          </w:tcPr>
          <w:p w14:paraId="7ECC1DE1" w14:textId="448DBC24" w:rsidR="004816DA" w:rsidRPr="004816DA" w:rsidRDefault="004816DA" w:rsidP="00DD1F04">
            <w:pPr>
              <w:pStyle w:val="5Lauftext"/>
              <w:rPr>
                <w:rFonts w:ascii="Calibri" w:hAnsi="Calibri"/>
                <w:b/>
                <w:bCs/>
                <w:sz w:val="20"/>
                <w:lang w:val="de-CH"/>
              </w:rPr>
            </w:pPr>
            <w:r w:rsidRPr="004816DA">
              <w:rPr>
                <w:rFonts w:ascii="Calibri" w:hAnsi="Calibri"/>
                <w:b/>
                <w:bCs/>
                <w:sz w:val="20"/>
                <w:lang w:val="de-CH"/>
              </w:rPr>
              <w:t>Modul</w:t>
            </w:r>
            <w:r w:rsidR="00781E60">
              <w:rPr>
                <w:rFonts w:ascii="Calibri" w:hAnsi="Calibri"/>
                <w:b/>
                <w:bCs/>
                <w:sz w:val="20"/>
                <w:lang w:val="de-CH"/>
              </w:rPr>
              <w:t>/Kursname</w:t>
            </w:r>
          </w:p>
        </w:tc>
        <w:tc>
          <w:tcPr>
            <w:tcW w:w="2176" w:type="dxa"/>
          </w:tcPr>
          <w:p w14:paraId="77A3492E" w14:textId="76E0F2FC" w:rsidR="004816DA" w:rsidRPr="004816DA" w:rsidRDefault="004816DA" w:rsidP="0087029B">
            <w:pPr>
              <w:pStyle w:val="5Lauftext"/>
              <w:jc w:val="center"/>
              <w:rPr>
                <w:rFonts w:ascii="Calibri" w:hAnsi="Calibri"/>
                <w:b/>
                <w:bCs/>
                <w:sz w:val="20"/>
                <w:lang w:val="de-CH"/>
              </w:rPr>
            </w:pPr>
            <w:r w:rsidRPr="004816DA">
              <w:rPr>
                <w:rFonts w:ascii="Calibri" w:hAnsi="Calibri"/>
                <w:b/>
                <w:bCs/>
                <w:sz w:val="20"/>
                <w:lang w:val="de-CH"/>
              </w:rPr>
              <w:t>Kursdatum</w:t>
            </w:r>
            <w:r w:rsidR="00B26D95">
              <w:rPr>
                <w:rFonts w:ascii="Calibri" w:hAnsi="Calibri"/>
                <w:b/>
                <w:bCs/>
                <w:sz w:val="20"/>
                <w:lang w:val="de-CH"/>
              </w:rPr>
              <w:t xml:space="preserve"> </w:t>
            </w:r>
            <w:r w:rsidR="00B26D95" w:rsidRPr="00B26D95">
              <w:rPr>
                <w:rFonts w:ascii="Calibri" w:hAnsi="Calibri"/>
                <w:sz w:val="20"/>
                <w:lang w:val="de-CH"/>
              </w:rPr>
              <w:t>(bitte einfügen)</w:t>
            </w:r>
          </w:p>
        </w:tc>
      </w:tr>
      <w:tr w:rsidR="004816DA" w:rsidRPr="004816DA" w14:paraId="0E974552" w14:textId="77777777" w:rsidTr="007C2929">
        <w:tc>
          <w:tcPr>
            <w:tcW w:w="7225" w:type="dxa"/>
          </w:tcPr>
          <w:p w14:paraId="736F9D01" w14:textId="006BD486" w:rsidR="004816DA" w:rsidRPr="004816DA" w:rsidRDefault="004816DA" w:rsidP="00DD1F04">
            <w:pPr>
              <w:pStyle w:val="5Lauftext"/>
              <w:rPr>
                <w:rFonts w:ascii="Calibri" w:hAnsi="Calibri"/>
                <w:sz w:val="20"/>
                <w:lang w:val="de-CH"/>
              </w:rPr>
            </w:pPr>
            <w:r w:rsidRPr="004816DA">
              <w:rPr>
                <w:rFonts w:ascii="Calibri" w:hAnsi="Calibri"/>
                <w:sz w:val="20"/>
                <w:lang w:val="de-CH"/>
              </w:rPr>
              <w:t>Modul 1 Didaktisches Konzept des Medizinstudiums in Basel</w:t>
            </w:r>
          </w:p>
        </w:tc>
        <w:tc>
          <w:tcPr>
            <w:tcW w:w="2176" w:type="dxa"/>
          </w:tcPr>
          <w:p w14:paraId="1BE72C32" w14:textId="77777777" w:rsidR="004816DA" w:rsidRPr="004816DA" w:rsidRDefault="004816DA" w:rsidP="0087029B">
            <w:pPr>
              <w:pStyle w:val="5Lauftext"/>
              <w:jc w:val="center"/>
              <w:rPr>
                <w:rFonts w:ascii="Calibri" w:hAnsi="Calibri"/>
                <w:sz w:val="20"/>
                <w:lang w:val="de-CH"/>
              </w:rPr>
            </w:pPr>
          </w:p>
        </w:tc>
      </w:tr>
      <w:tr w:rsidR="00E227F8" w:rsidRPr="003A19F2" w14:paraId="556540B4" w14:textId="77777777" w:rsidTr="007C2929">
        <w:tc>
          <w:tcPr>
            <w:tcW w:w="7225" w:type="dxa"/>
          </w:tcPr>
          <w:p w14:paraId="4408852F" w14:textId="419C0DD1" w:rsidR="00E227F8" w:rsidRPr="00E227F8" w:rsidRDefault="00E227F8" w:rsidP="00E227F8">
            <w:pPr>
              <w:pStyle w:val="5Lauftext"/>
              <w:rPr>
                <w:rFonts w:ascii="Calibri" w:hAnsi="Calibri"/>
                <w:sz w:val="20"/>
                <w:lang w:val="it-CH"/>
              </w:rPr>
            </w:pPr>
            <w:r w:rsidRPr="0082512E">
              <w:rPr>
                <w:rFonts w:ascii="Calibri" w:hAnsi="Calibri"/>
                <w:sz w:val="20"/>
                <w:lang w:val="it-CH"/>
              </w:rPr>
              <w:t>Modul 2 «Role Model» TSCR-T</w:t>
            </w:r>
            <w:r>
              <w:rPr>
                <w:rFonts w:ascii="Calibri" w:hAnsi="Calibri"/>
                <w:sz w:val="20"/>
                <w:lang w:val="it-CH"/>
              </w:rPr>
              <w:t>utorentraining</w:t>
            </w:r>
          </w:p>
        </w:tc>
        <w:tc>
          <w:tcPr>
            <w:tcW w:w="2176" w:type="dxa"/>
          </w:tcPr>
          <w:p w14:paraId="15EA37A4" w14:textId="77777777" w:rsidR="00E227F8" w:rsidRPr="00E227F8" w:rsidRDefault="00E227F8" w:rsidP="00E227F8">
            <w:pPr>
              <w:pStyle w:val="5Lauftext"/>
              <w:jc w:val="center"/>
              <w:rPr>
                <w:rFonts w:ascii="Calibri" w:hAnsi="Calibri"/>
                <w:sz w:val="20"/>
                <w:lang w:val="it-CH"/>
              </w:rPr>
            </w:pPr>
          </w:p>
        </w:tc>
      </w:tr>
      <w:tr w:rsidR="00E227F8" w:rsidRPr="004816DA" w14:paraId="1B283FE1" w14:textId="77777777" w:rsidTr="007C2929">
        <w:tc>
          <w:tcPr>
            <w:tcW w:w="7225" w:type="dxa"/>
          </w:tcPr>
          <w:p w14:paraId="5C4B1562" w14:textId="3973E254" w:rsidR="00E227F8" w:rsidRPr="004816DA" w:rsidRDefault="00E227F8" w:rsidP="00E227F8">
            <w:pPr>
              <w:pStyle w:val="5Lauftext"/>
              <w:rPr>
                <w:rFonts w:ascii="Calibri" w:hAnsi="Calibri"/>
                <w:sz w:val="20"/>
                <w:lang w:val="de-CH"/>
              </w:rPr>
            </w:pPr>
            <w:r>
              <w:rPr>
                <w:rFonts w:ascii="Calibri" w:hAnsi="Calibri"/>
                <w:sz w:val="20"/>
                <w:lang w:val="de-CH"/>
              </w:rPr>
              <w:t>Modul 3 «Information Provider» Vorlesungen</w:t>
            </w:r>
          </w:p>
        </w:tc>
        <w:tc>
          <w:tcPr>
            <w:tcW w:w="2176" w:type="dxa"/>
          </w:tcPr>
          <w:p w14:paraId="47802C17" w14:textId="77777777" w:rsidR="00E227F8" w:rsidRPr="004816DA" w:rsidRDefault="00E227F8" w:rsidP="00E227F8">
            <w:pPr>
              <w:pStyle w:val="5Lauftext"/>
              <w:jc w:val="center"/>
              <w:rPr>
                <w:rFonts w:ascii="Calibri" w:hAnsi="Calibri"/>
                <w:sz w:val="20"/>
                <w:lang w:val="de-CH"/>
              </w:rPr>
            </w:pPr>
          </w:p>
        </w:tc>
      </w:tr>
      <w:tr w:rsidR="00E227F8" w:rsidRPr="004816DA" w14:paraId="417CEE38" w14:textId="77777777" w:rsidTr="007C2929">
        <w:tc>
          <w:tcPr>
            <w:tcW w:w="7225" w:type="dxa"/>
          </w:tcPr>
          <w:p w14:paraId="72276630" w14:textId="0A6AACCD" w:rsidR="00E227F8" w:rsidRPr="004816DA" w:rsidRDefault="00E227F8" w:rsidP="00E227F8">
            <w:pPr>
              <w:pStyle w:val="5Lauftext"/>
              <w:rPr>
                <w:rFonts w:ascii="Calibri" w:hAnsi="Calibri"/>
                <w:sz w:val="20"/>
                <w:lang w:val="de-CH"/>
              </w:rPr>
            </w:pPr>
            <w:r>
              <w:rPr>
                <w:rFonts w:ascii="Calibri" w:hAnsi="Calibri"/>
                <w:sz w:val="20"/>
                <w:lang w:val="de-CH"/>
              </w:rPr>
              <w:t>Modul 4 «Assessor» Masterarbeitsbetreuung</w:t>
            </w:r>
          </w:p>
        </w:tc>
        <w:tc>
          <w:tcPr>
            <w:tcW w:w="2176" w:type="dxa"/>
          </w:tcPr>
          <w:p w14:paraId="6C883C44" w14:textId="77777777" w:rsidR="00E227F8" w:rsidRPr="004816DA" w:rsidRDefault="00E227F8" w:rsidP="00E227F8">
            <w:pPr>
              <w:pStyle w:val="5Lauftext"/>
              <w:jc w:val="center"/>
              <w:rPr>
                <w:rFonts w:ascii="Calibri" w:hAnsi="Calibri"/>
                <w:sz w:val="20"/>
                <w:lang w:val="de-CH"/>
              </w:rPr>
            </w:pPr>
          </w:p>
        </w:tc>
      </w:tr>
      <w:tr w:rsidR="00E227F8" w:rsidRPr="004816DA" w14:paraId="6BD6D2B7" w14:textId="77777777" w:rsidTr="007C2929">
        <w:tc>
          <w:tcPr>
            <w:tcW w:w="7225" w:type="dxa"/>
          </w:tcPr>
          <w:p w14:paraId="172AF2FB" w14:textId="24B2E8F3" w:rsidR="00E227F8" w:rsidRDefault="00E227F8" w:rsidP="00E227F8">
            <w:pPr>
              <w:pStyle w:val="5Lauftext"/>
              <w:rPr>
                <w:rFonts w:ascii="Calibri" w:hAnsi="Calibri"/>
                <w:sz w:val="20"/>
                <w:lang w:val="de-CH"/>
              </w:rPr>
            </w:pPr>
            <w:r>
              <w:rPr>
                <w:rFonts w:ascii="Calibri" w:hAnsi="Calibri"/>
                <w:sz w:val="20"/>
                <w:lang w:val="de-CH"/>
              </w:rPr>
              <w:t>Modul 4 «Assessor» MC-Prüfung: Erstellen von Fragen</w:t>
            </w:r>
          </w:p>
        </w:tc>
        <w:tc>
          <w:tcPr>
            <w:tcW w:w="2176" w:type="dxa"/>
          </w:tcPr>
          <w:p w14:paraId="65B85662" w14:textId="77777777" w:rsidR="00E227F8" w:rsidRPr="004816DA" w:rsidRDefault="00E227F8" w:rsidP="00E227F8">
            <w:pPr>
              <w:pStyle w:val="5Lauftext"/>
              <w:jc w:val="center"/>
              <w:rPr>
                <w:rFonts w:ascii="Calibri" w:hAnsi="Calibri"/>
                <w:sz w:val="20"/>
                <w:lang w:val="de-CH"/>
              </w:rPr>
            </w:pPr>
          </w:p>
        </w:tc>
      </w:tr>
      <w:tr w:rsidR="00E227F8" w:rsidRPr="004816DA" w14:paraId="6EA5BBA0" w14:textId="77777777" w:rsidTr="007C2929">
        <w:tc>
          <w:tcPr>
            <w:tcW w:w="7225" w:type="dxa"/>
          </w:tcPr>
          <w:p w14:paraId="13A1F3D7" w14:textId="5B1A4F92" w:rsidR="00E227F8" w:rsidRDefault="00E227F8" w:rsidP="00E227F8">
            <w:pPr>
              <w:pStyle w:val="5Lauftext"/>
              <w:rPr>
                <w:rFonts w:ascii="Calibri" w:hAnsi="Calibri"/>
                <w:sz w:val="20"/>
                <w:lang w:val="de-CH"/>
              </w:rPr>
            </w:pPr>
            <w:r>
              <w:rPr>
                <w:rFonts w:ascii="Calibri" w:hAnsi="Calibri"/>
                <w:sz w:val="20"/>
                <w:lang w:val="de-CH"/>
              </w:rPr>
              <w:t xml:space="preserve">Modul 4 «Assessor» OSCE-Prüfung erstellen von Fällen </w:t>
            </w:r>
            <w:r w:rsidR="00C84F3E">
              <w:rPr>
                <w:rFonts w:ascii="Calibri" w:hAnsi="Calibri"/>
                <w:sz w:val="20"/>
                <w:lang w:val="de-CH"/>
              </w:rPr>
              <w:t>BA (</w:t>
            </w:r>
            <w:r w:rsidR="007C2929">
              <w:rPr>
                <w:rFonts w:ascii="Calibri" w:hAnsi="Calibri"/>
                <w:sz w:val="20"/>
                <w:lang w:val="de-CH"/>
              </w:rPr>
              <w:t>Teilnahme nach</w:t>
            </w:r>
            <w:r w:rsidR="00C84F3E">
              <w:rPr>
                <w:rFonts w:ascii="Calibri" w:hAnsi="Calibri"/>
                <w:sz w:val="20"/>
                <w:lang w:val="de-CH"/>
              </w:rPr>
              <w:t xml:space="preserve"> Absprache)</w:t>
            </w:r>
          </w:p>
        </w:tc>
        <w:tc>
          <w:tcPr>
            <w:tcW w:w="2176" w:type="dxa"/>
          </w:tcPr>
          <w:p w14:paraId="47143E45" w14:textId="77777777" w:rsidR="00E227F8" w:rsidRPr="004816DA" w:rsidRDefault="00E227F8" w:rsidP="00E227F8">
            <w:pPr>
              <w:pStyle w:val="5Lauftext"/>
              <w:jc w:val="center"/>
              <w:rPr>
                <w:rFonts w:ascii="Calibri" w:hAnsi="Calibri"/>
                <w:sz w:val="20"/>
                <w:lang w:val="de-CH"/>
              </w:rPr>
            </w:pPr>
          </w:p>
        </w:tc>
      </w:tr>
      <w:tr w:rsidR="00E227F8" w:rsidRPr="004816DA" w14:paraId="7F93B756" w14:textId="77777777" w:rsidTr="007C2929">
        <w:tc>
          <w:tcPr>
            <w:tcW w:w="7225" w:type="dxa"/>
          </w:tcPr>
          <w:p w14:paraId="40DE1EC2" w14:textId="1C6208EA" w:rsidR="00E227F8" w:rsidRDefault="00E227F8" w:rsidP="00E227F8">
            <w:pPr>
              <w:pStyle w:val="5Lauftext"/>
              <w:rPr>
                <w:rFonts w:ascii="Calibri" w:hAnsi="Calibri"/>
                <w:sz w:val="20"/>
                <w:lang w:val="de-CH"/>
              </w:rPr>
            </w:pPr>
            <w:r>
              <w:rPr>
                <w:rFonts w:ascii="Calibri" w:hAnsi="Calibri"/>
                <w:sz w:val="20"/>
                <w:lang w:val="de-CH"/>
              </w:rPr>
              <w:t xml:space="preserve">Modul 4 «Assessor» OSCE-Prüfung erstellen von Fällen </w:t>
            </w:r>
            <w:r w:rsidR="00C84F3E">
              <w:rPr>
                <w:rFonts w:ascii="Calibri" w:hAnsi="Calibri"/>
                <w:sz w:val="20"/>
                <w:lang w:val="de-CH"/>
              </w:rPr>
              <w:t xml:space="preserve">MA </w:t>
            </w:r>
            <w:r>
              <w:rPr>
                <w:rFonts w:ascii="Calibri" w:hAnsi="Calibri"/>
                <w:sz w:val="20"/>
                <w:lang w:val="de-CH"/>
              </w:rPr>
              <w:t>(</w:t>
            </w:r>
            <w:r w:rsidR="007C2929">
              <w:rPr>
                <w:rFonts w:ascii="Calibri" w:hAnsi="Calibri"/>
                <w:sz w:val="20"/>
                <w:lang w:val="de-CH"/>
              </w:rPr>
              <w:t>Teilnahme nach</w:t>
            </w:r>
            <w:r w:rsidR="00C84F3E">
              <w:rPr>
                <w:rFonts w:ascii="Calibri" w:hAnsi="Calibri"/>
                <w:sz w:val="20"/>
                <w:lang w:val="de-CH"/>
              </w:rPr>
              <w:t xml:space="preserve"> Absprache</w:t>
            </w:r>
            <w:r>
              <w:rPr>
                <w:rFonts w:ascii="Calibri" w:hAnsi="Calibri"/>
                <w:sz w:val="20"/>
                <w:lang w:val="de-CH"/>
              </w:rPr>
              <w:t>)</w:t>
            </w:r>
          </w:p>
        </w:tc>
        <w:tc>
          <w:tcPr>
            <w:tcW w:w="2176" w:type="dxa"/>
          </w:tcPr>
          <w:p w14:paraId="244ED6D0" w14:textId="77777777" w:rsidR="00E227F8" w:rsidRPr="004816DA" w:rsidRDefault="00E227F8" w:rsidP="00E227F8">
            <w:pPr>
              <w:pStyle w:val="5Lauftext"/>
              <w:jc w:val="center"/>
              <w:rPr>
                <w:rFonts w:ascii="Calibri" w:hAnsi="Calibri"/>
                <w:sz w:val="20"/>
                <w:lang w:val="de-CH"/>
              </w:rPr>
            </w:pPr>
          </w:p>
        </w:tc>
      </w:tr>
      <w:tr w:rsidR="00E227F8" w:rsidRPr="004816DA" w14:paraId="7E446E6D" w14:textId="77777777" w:rsidTr="007C2929">
        <w:tc>
          <w:tcPr>
            <w:tcW w:w="7225" w:type="dxa"/>
          </w:tcPr>
          <w:p w14:paraId="70CBBB60" w14:textId="5CBADD24" w:rsidR="00E227F8" w:rsidRPr="004816DA" w:rsidRDefault="00E227F8" w:rsidP="00E227F8">
            <w:pPr>
              <w:pStyle w:val="5Lauftext"/>
              <w:rPr>
                <w:rFonts w:ascii="Calibri" w:hAnsi="Calibri"/>
                <w:sz w:val="20"/>
                <w:lang w:val="de-CH"/>
              </w:rPr>
            </w:pPr>
            <w:r>
              <w:rPr>
                <w:rFonts w:ascii="Calibri" w:hAnsi="Calibri"/>
                <w:sz w:val="20"/>
                <w:lang w:val="de-CH"/>
              </w:rPr>
              <w:t xml:space="preserve">Modul 5 «Planner» </w:t>
            </w:r>
            <w:r w:rsidR="00C057DD">
              <w:rPr>
                <w:rFonts w:ascii="Calibri" w:hAnsi="Calibri"/>
                <w:sz w:val="20"/>
                <w:lang w:val="de-CH"/>
              </w:rPr>
              <w:t>Curriculumsplanung</w:t>
            </w:r>
          </w:p>
        </w:tc>
        <w:tc>
          <w:tcPr>
            <w:tcW w:w="2176" w:type="dxa"/>
          </w:tcPr>
          <w:p w14:paraId="52E03454" w14:textId="77777777" w:rsidR="00E227F8" w:rsidRPr="004816DA" w:rsidRDefault="00E227F8" w:rsidP="00E227F8">
            <w:pPr>
              <w:pStyle w:val="5Lauftext"/>
              <w:jc w:val="center"/>
              <w:rPr>
                <w:rFonts w:ascii="Calibri" w:hAnsi="Calibri"/>
                <w:sz w:val="20"/>
                <w:lang w:val="de-CH"/>
              </w:rPr>
            </w:pPr>
          </w:p>
        </w:tc>
      </w:tr>
      <w:tr w:rsidR="003A19F2" w:rsidRPr="004816DA" w14:paraId="4C4E2F1D" w14:textId="77777777" w:rsidTr="007C2929">
        <w:tc>
          <w:tcPr>
            <w:tcW w:w="7225" w:type="dxa"/>
          </w:tcPr>
          <w:p w14:paraId="708748DE" w14:textId="58D988C5" w:rsidR="003A19F2" w:rsidRDefault="003A19F2" w:rsidP="00E227F8">
            <w:pPr>
              <w:pStyle w:val="5Lauftext"/>
              <w:rPr>
                <w:rFonts w:ascii="Calibri" w:hAnsi="Calibri"/>
                <w:sz w:val="20"/>
                <w:lang w:val="de-CH"/>
              </w:rPr>
            </w:pPr>
            <w:r>
              <w:rPr>
                <w:rFonts w:ascii="Calibri" w:hAnsi="Calibri"/>
                <w:sz w:val="20"/>
                <w:lang w:val="de-CH"/>
              </w:rPr>
              <w:t xml:space="preserve">Modul 6 «Facilitator» </w:t>
            </w:r>
            <w:r w:rsidRPr="003A19F2">
              <w:rPr>
                <w:rFonts w:ascii="Calibri" w:hAnsi="Calibri"/>
                <w:sz w:val="20"/>
                <w:lang w:val="de-CH"/>
              </w:rPr>
              <w:t>Inverted Classroom: Lehrveranstaltungen neu denken und umsetzen</w:t>
            </w:r>
          </w:p>
        </w:tc>
        <w:tc>
          <w:tcPr>
            <w:tcW w:w="2176" w:type="dxa"/>
          </w:tcPr>
          <w:p w14:paraId="1103728C" w14:textId="77777777" w:rsidR="003A19F2" w:rsidRPr="004816DA" w:rsidRDefault="003A19F2" w:rsidP="00E227F8">
            <w:pPr>
              <w:pStyle w:val="5Lauftext"/>
              <w:jc w:val="center"/>
              <w:rPr>
                <w:rFonts w:ascii="Calibri" w:hAnsi="Calibri"/>
                <w:sz w:val="20"/>
                <w:lang w:val="de-CH"/>
              </w:rPr>
            </w:pPr>
          </w:p>
        </w:tc>
      </w:tr>
      <w:tr w:rsidR="00E227F8" w:rsidRPr="004816DA" w14:paraId="762DBFAE" w14:textId="77777777" w:rsidTr="007C2929">
        <w:tc>
          <w:tcPr>
            <w:tcW w:w="7225" w:type="dxa"/>
            <w:tcBorders>
              <w:bottom w:val="single" w:sz="4" w:space="0" w:color="auto"/>
            </w:tcBorders>
          </w:tcPr>
          <w:p w14:paraId="224D4BBA" w14:textId="4CCE1514" w:rsidR="00E227F8" w:rsidRPr="004816DA" w:rsidRDefault="00E227F8" w:rsidP="00E227F8">
            <w:pPr>
              <w:pStyle w:val="5Lauftext"/>
              <w:rPr>
                <w:rFonts w:ascii="Calibri" w:hAnsi="Calibri"/>
                <w:sz w:val="20"/>
                <w:lang w:val="de-CH"/>
              </w:rPr>
            </w:pPr>
            <w:r>
              <w:rPr>
                <w:rFonts w:ascii="Calibri" w:hAnsi="Calibri"/>
                <w:sz w:val="20"/>
                <w:lang w:val="de-CH"/>
              </w:rPr>
              <w:t xml:space="preserve">Modul 6 «Facilitator» Professionelle Kommunikation in der Ausbildung der beruflichen </w:t>
            </w:r>
            <w:r w:rsidRPr="00C057DD">
              <w:rPr>
                <w:rFonts w:ascii="Calibri" w:hAnsi="Calibri"/>
                <w:sz w:val="20"/>
                <w:lang w:val="de-CH"/>
              </w:rPr>
              <w:t xml:space="preserve">Identität </w:t>
            </w:r>
          </w:p>
        </w:tc>
        <w:tc>
          <w:tcPr>
            <w:tcW w:w="2176" w:type="dxa"/>
            <w:tcBorders>
              <w:bottom w:val="single" w:sz="4" w:space="0" w:color="auto"/>
            </w:tcBorders>
          </w:tcPr>
          <w:p w14:paraId="0A5EE96D" w14:textId="77777777" w:rsidR="00E227F8" w:rsidRPr="004816DA" w:rsidRDefault="00E227F8" w:rsidP="00E227F8">
            <w:pPr>
              <w:pStyle w:val="5Lauftext"/>
              <w:jc w:val="center"/>
              <w:rPr>
                <w:rFonts w:ascii="Calibri" w:hAnsi="Calibri"/>
                <w:sz w:val="20"/>
                <w:lang w:val="de-CH"/>
              </w:rPr>
            </w:pPr>
          </w:p>
        </w:tc>
      </w:tr>
      <w:tr w:rsidR="00A34E60" w:rsidRPr="004816DA" w14:paraId="2116392D" w14:textId="77777777" w:rsidTr="007C2929">
        <w:tc>
          <w:tcPr>
            <w:tcW w:w="7225" w:type="dxa"/>
            <w:tcBorders>
              <w:bottom w:val="single" w:sz="4" w:space="0" w:color="auto"/>
            </w:tcBorders>
          </w:tcPr>
          <w:p w14:paraId="3BA4DD96" w14:textId="3942756C" w:rsidR="00A34E60" w:rsidRDefault="00A34E60" w:rsidP="00E227F8">
            <w:pPr>
              <w:pStyle w:val="5Lauftext"/>
              <w:rPr>
                <w:rFonts w:ascii="Calibri" w:hAnsi="Calibri"/>
                <w:sz w:val="20"/>
                <w:lang w:val="de-CH"/>
              </w:rPr>
            </w:pPr>
            <w:r>
              <w:rPr>
                <w:rFonts w:ascii="Calibri" w:hAnsi="Calibri"/>
                <w:sz w:val="20"/>
                <w:lang w:val="de-CH"/>
              </w:rPr>
              <w:t xml:space="preserve">Modul 6 «Facilitator» </w:t>
            </w:r>
            <w:r w:rsidR="00FE3F88" w:rsidRPr="00FE3F88">
              <w:rPr>
                <w:rFonts w:ascii="Calibri" w:hAnsi="Calibri"/>
                <w:sz w:val="20"/>
                <w:lang w:val="de-CH"/>
              </w:rPr>
              <w:t xml:space="preserve">Interprofessionelles Unterrichten </w:t>
            </w:r>
            <w:r w:rsidRPr="003D5400">
              <w:rPr>
                <w:rFonts w:ascii="Calibri" w:hAnsi="Calibri"/>
                <w:sz w:val="20"/>
                <w:lang w:val="de-CH"/>
              </w:rPr>
              <w:t>(</w:t>
            </w:r>
            <w:r w:rsidR="003D5400" w:rsidRPr="003D5400">
              <w:rPr>
                <w:rFonts w:ascii="Calibri" w:hAnsi="Calibri"/>
                <w:sz w:val="20"/>
                <w:lang w:val="de-CH"/>
              </w:rPr>
              <w:t xml:space="preserve">zweiteilig; </w:t>
            </w:r>
            <w:r w:rsidRPr="003D5400">
              <w:rPr>
                <w:rFonts w:ascii="Calibri" w:hAnsi="Calibri"/>
                <w:sz w:val="20"/>
                <w:lang w:val="de-CH"/>
              </w:rPr>
              <w:t xml:space="preserve">Teilnahme </w:t>
            </w:r>
            <w:r>
              <w:rPr>
                <w:rFonts w:ascii="Calibri" w:hAnsi="Calibri"/>
                <w:sz w:val="20"/>
                <w:lang w:val="de-CH"/>
              </w:rPr>
              <w:t>nach Absprache)</w:t>
            </w:r>
          </w:p>
        </w:tc>
        <w:tc>
          <w:tcPr>
            <w:tcW w:w="2176" w:type="dxa"/>
            <w:tcBorders>
              <w:bottom w:val="single" w:sz="4" w:space="0" w:color="auto"/>
            </w:tcBorders>
          </w:tcPr>
          <w:p w14:paraId="3ED589DA" w14:textId="77777777" w:rsidR="00A34E60" w:rsidRPr="004816DA" w:rsidRDefault="00A34E60" w:rsidP="00E227F8">
            <w:pPr>
              <w:pStyle w:val="5Lauftext"/>
              <w:jc w:val="center"/>
              <w:rPr>
                <w:rFonts w:ascii="Calibri" w:hAnsi="Calibri"/>
                <w:sz w:val="20"/>
                <w:lang w:val="de-CH"/>
              </w:rPr>
            </w:pPr>
          </w:p>
        </w:tc>
      </w:tr>
      <w:tr w:rsidR="00972FC2" w:rsidRPr="004816DA" w14:paraId="1C6FFD0A" w14:textId="77777777" w:rsidTr="007C2929">
        <w:tc>
          <w:tcPr>
            <w:tcW w:w="7225" w:type="dxa"/>
            <w:tcBorders>
              <w:bottom w:val="single" w:sz="4" w:space="0" w:color="auto"/>
            </w:tcBorders>
          </w:tcPr>
          <w:p w14:paraId="5392837A" w14:textId="47F234E5" w:rsidR="00972FC2" w:rsidRDefault="00972FC2" w:rsidP="00E227F8">
            <w:pPr>
              <w:pStyle w:val="5Lauftext"/>
              <w:rPr>
                <w:rFonts w:ascii="Calibri" w:hAnsi="Calibri"/>
                <w:sz w:val="20"/>
                <w:lang w:val="de-CH"/>
              </w:rPr>
            </w:pPr>
            <w:r w:rsidRPr="00972FC2">
              <w:rPr>
                <w:rFonts w:ascii="Calibri" w:hAnsi="Calibri"/>
                <w:sz w:val="20"/>
                <w:lang w:val="de-CH"/>
              </w:rPr>
              <w:t xml:space="preserve">Obligatorisches Modul </w:t>
            </w:r>
            <w:r>
              <w:rPr>
                <w:rFonts w:ascii="Calibri" w:hAnsi="Calibri"/>
                <w:sz w:val="20"/>
                <w:lang w:val="de-CH"/>
              </w:rPr>
              <w:t>«</w:t>
            </w:r>
            <w:r w:rsidRPr="00972FC2">
              <w:rPr>
                <w:rFonts w:ascii="Calibri" w:hAnsi="Calibri"/>
                <w:sz w:val="20"/>
                <w:lang w:val="de-CH"/>
              </w:rPr>
              <w:t>Lehrevaluation</w:t>
            </w:r>
            <w:r>
              <w:rPr>
                <w:rFonts w:ascii="Calibri" w:hAnsi="Calibri"/>
                <w:sz w:val="20"/>
                <w:lang w:val="de-CH"/>
              </w:rPr>
              <w:t xml:space="preserve">» </w:t>
            </w:r>
            <w:r w:rsidRPr="00972FC2">
              <w:rPr>
                <w:rFonts w:ascii="Calibri" w:hAnsi="Calibri"/>
                <w:sz w:val="20"/>
                <w:lang w:val="de-CH"/>
              </w:rPr>
              <w:t>Kollegiales Feedback</w:t>
            </w:r>
          </w:p>
        </w:tc>
        <w:tc>
          <w:tcPr>
            <w:tcW w:w="2176" w:type="dxa"/>
            <w:tcBorders>
              <w:bottom w:val="single" w:sz="4" w:space="0" w:color="auto"/>
            </w:tcBorders>
          </w:tcPr>
          <w:p w14:paraId="36CAC839" w14:textId="77777777" w:rsidR="00972FC2" w:rsidRPr="004816DA" w:rsidRDefault="00972FC2" w:rsidP="00E227F8">
            <w:pPr>
              <w:pStyle w:val="5Lauftext"/>
              <w:jc w:val="center"/>
              <w:rPr>
                <w:rFonts w:ascii="Calibri" w:hAnsi="Calibri"/>
                <w:sz w:val="20"/>
                <w:lang w:val="de-CH"/>
              </w:rPr>
            </w:pPr>
          </w:p>
        </w:tc>
      </w:tr>
      <w:tr w:rsidR="00E227F8" w:rsidRPr="004816DA" w14:paraId="0852B84F" w14:textId="77777777" w:rsidTr="000F7AD8">
        <w:tc>
          <w:tcPr>
            <w:tcW w:w="9401" w:type="dxa"/>
            <w:gridSpan w:val="2"/>
            <w:tcBorders>
              <w:left w:val="nil"/>
              <w:right w:val="nil"/>
            </w:tcBorders>
          </w:tcPr>
          <w:p w14:paraId="401D76BA" w14:textId="77777777" w:rsidR="00E227F8" w:rsidRDefault="00E227F8" w:rsidP="00E227F8">
            <w:pPr>
              <w:pStyle w:val="5Lauftext"/>
              <w:spacing w:line="240" w:lineRule="auto"/>
              <w:rPr>
                <w:rFonts w:ascii="Calibri" w:hAnsi="Calibri"/>
                <w:i/>
                <w:iCs/>
                <w:sz w:val="20"/>
                <w:lang w:val="de-CH"/>
              </w:rPr>
            </w:pPr>
          </w:p>
          <w:p w14:paraId="23AB93D3" w14:textId="10368EDC" w:rsidR="00E227F8" w:rsidRPr="00967899" w:rsidRDefault="00E227F8" w:rsidP="00CE5E93">
            <w:pPr>
              <w:pStyle w:val="5Lauftext"/>
              <w:spacing w:line="240" w:lineRule="auto"/>
              <w:rPr>
                <w:rFonts w:ascii="Calibri" w:hAnsi="Calibri"/>
                <w:b/>
                <w:bCs/>
                <w:sz w:val="32"/>
                <w:szCs w:val="32"/>
                <w:lang w:val="de-CH"/>
              </w:rPr>
            </w:pPr>
            <w:r>
              <w:rPr>
                <w:rFonts w:ascii="Calibri" w:hAnsi="Calibri"/>
                <w:i/>
                <w:iCs/>
                <w:sz w:val="20"/>
                <w:lang w:val="de-CH"/>
              </w:rPr>
              <w:t>J</w:t>
            </w:r>
            <w:r w:rsidRPr="004351D4">
              <w:rPr>
                <w:rFonts w:ascii="Calibri" w:hAnsi="Calibri"/>
                <w:i/>
                <w:iCs/>
                <w:sz w:val="20"/>
                <w:lang w:val="de-CH"/>
              </w:rPr>
              <w:t>e nach Kurs</w:t>
            </w:r>
            <w:r>
              <w:rPr>
                <w:rFonts w:ascii="Calibri" w:hAnsi="Calibri"/>
                <w:i/>
                <w:iCs/>
                <w:sz w:val="20"/>
                <w:lang w:val="de-CH"/>
              </w:rPr>
              <w:t xml:space="preserve"> ist </w:t>
            </w:r>
            <w:r w:rsidRPr="0082512E">
              <w:rPr>
                <w:rFonts w:ascii="Calibri" w:hAnsi="Calibri"/>
                <w:i/>
                <w:iCs/>
                <w:sz w:val="20"/>
                <w:lang w:val="de-CH"/>
              </w:rPr>
              <w:t>eine Vor</w:t>
            </w:r>
            <w:r>
              <w:rPr>
                <w:rFonts w:ascii="Calibri" w:hAnsi="Calibri"/>
                <w:i/>
                <w:iCs/>
                <w:sz w:val="20"/>
                <w:lang w:val="de-CH"/>
              </w:rPr>
              <w:t>- und/oder</w:t>
            </w:r>
            <w:r w:rsidRPr="0082512E">
              <w:rPr>
                <w:rFonts w:ascii="Calibri" w:hAnsi="Calibri"/>
                <w:i/>
                <w:iCs/>
                <w:sz w:val="20"/>
                <w:lang w:val="de-CH"/>
              </w:rPr>
              <w:t xml:space="preserve"> Nachbereitung</w:t>
            </w:r>
            <w:r>
              <w:rPr>
                <w:rFonts w:ascii="Calibri" w:hAnsi="Calibri"/>
                <w:i/>
                <w:iCs/>
                <w:sz w:val="20"/>
                <w:lang w:val="de-CH"/>
              </w:rPr>
              <w:t xml:space="preserve"> erforderlich. </w:t>
            </w:r>
            <w:r w:rsidRPr="0082512E">
              <w:rPr>
                <w:rFonts w:ascii="Calibri" w:hAnsi="Calibri"/>
                <w:i/>
                <w:iCs/>
                <w:sz w:val="20"/>
                <w:lang w:val="de-CH"/>
              </w:rPr>
              <w:t xml:space="preserve">Nur wenn diese geleistet wird, </w:t>
            </w:r>
            <w:r w:rsidR="0008188D">
              <w:rPr>
                <w:rFonts w:ascii="Calibri" w:hAnsi="Calibri"/>
                <w:i/>
                <w:iCs/>
                <w:sz w:val="20"/>
                <w:lang w:val="de-CH"/>
              </w:rPr>
              <w:t>gilt</w:t>
            </w:r>
            <w:r w:rsidRPr="0082512E">
              <w:rPr>
                <w:rFonts w:ascii="Calibri" w:hAnsi="Calibri"/>
                <w:i/>
                <w:iCs/>
                <w:sz w:val="20"/>
                <w:lang w:val="de-CH"/>
              </w:rPr>
              <w:t xml:space="preserve"> der Kurs</w:t>
            </w:r>
            <w:r w:rsidR="0008188D">
              <w:rPr>
                <w:rFonts w:ascii="Calibri" w:hAnsi="Calibri"/>
                <w:i/>
                <w:iCs/>
                <w:sz w:val="20"/>
                <w:lang w:val="de-CH"/>
              </w:rPr>
              <w:t xml:space="preserve"> als bestanden</w:t>
            </w:r>
            <w:r w:rsidRPr="0082512E">
              <w:rPr>
                <w:rFonts w:ascii="Calibri" w:hAnsi="Calibri"/>
                <w:i/>
                <w:iCs/>
                <w:sz w:val="20"/>
                <w:lang w:val="de-CH"/>
              </w:rPr>
              <w:t>.</w:t>
            </w:r>
          </w:p>
        </w:tc>
      </w:tr>
    </w:tbl>
    <w:p w14:paraId="2840BC84" w14:textId="77777777" w:rsidR="0082512E" w:rsidRPr="0082512E" w:rsidRDefault="0082512E" w:rsidP="0082512E">
      <w:pPr>
        <w:pStyle w:val="5Lauftext"/>
        <w:spacing w:line="240" w:lineRule="auto"/>
        <w:rPr>
          <w:rFonts w:ascii="Calibri" w:hAnsi="Calibri"/>
          <w:sz w:val="20"/>
          <w:lang w:val="de-CH"/>
        </w:rPr>
      </w:pPr>
    </w:p>
    <w:p w14:paraId="4CA84DEA" w14:textId="7AFA2546" w:rsidR="00DD1F04" w:rsidRDefault="00DD1F04" w:rsidP="0082512E">
      <w:pPr>
        <w:pStyle w:val="5Lauftext"/>
        <w:spacing w:line="240" w:lineRule="auto"/>
        <w:rPr>
          <w:rFonts w:ascii="Calibri" w:hAnsi="Calibri"/>
          <w:sz w:val="20"/>
          <w:lang w:val="de-CH"/>
        </w:rPr>
      </w:pPr>
      <w:r w:rsidRPr="0082512E">
        <w:rPr>
          <w:rFonts w:ascii="Calibri" w:hAnsi="Calibri"/>
          <w:sz w:val="20"/>
          <w:lang w:val="de-CH"/>
        </w:rPr>
        <w:t xml:space="preserve">Datum: </w:t>
      </w:r>
    </w:p>
    <w:p w14:paraId="2ED4355C" w14:textId="77777777" w:rsidR="0082512E" w:rsidRDefault="0082512E" w:rsidP="0082512E">
      <w:pPr>
        <w:pStyle w:val="5Lauftext"/>
        <w:spacing w:line="240" w:lineRule="auto"/>
        <w:rPr>
          <w:rFonts w:ascii="Calibri" w:hAnsi="Calibri"/>
          <w:sz w:val="20"/>
          <w:lang w:val="de-CH"/>
        </w:rPr>
      </w:pPr>
    </w:p>
    <w:p w14:paraId="2DA36D1B" w14:textId="77777777" w:rsidR="0082512E" w:rsidRDefault="00DD1F04" w:rsidP="0082512E">
      <w:pPr>
        <w:pStyle w:val="5Lauftext"/>
        <w:spacing w:line="240" w:lineRule="auto"/>
        <w:rPr>
          <w:rFonts w:ascii="Calibri" w:hAnsi="Calibri"/>
          <w:sz w:val="20"/>
          <w:lang w:val="de-CH"/>
        </w:rPr>
      </w:pPr>
      <w:r w:rsidRPr="0082512E">
        <w:rPr>
          <w:rFonts w:ascii="Calibri" w:hAnsi="Calibri"/>
          <w:sz w:val="20"/>
          <w:lang w:val="de-CH"/>
        </w:rPr>
        <w:t>Unterschrift:</w:t>
      </w:r>
    </w:p>
    <w:p w14:paraId="7731A5D4" w14:textId="77777777" w:rsidR="007C2929" w:rsidRDefault="007C2929" w:rsidP="0082512E">
      <w:pPr>
        <w:pStyle w:val="5Lauftext"/>
        <w:spacing w:line="240" w:lineRule="auto"/>
        <w:rPr>
          <w:rFonts w:ascii="Calibri" w:hAnsi="Calibri"/>
          <w:sz w:val="20"/>
          <w:lang w:val="de-CH"/>
        </w:rPr>
      </w:pPr>
    </w:p>
    <w:p w14:paraId="5E47F6B6" w14:textId="77777777" w:rsidR="00972FC2" w:rsidRDefault="00972FC2" w:rsidP="0082512E">
      <w:pPr>
        <w:pStyle w:val="5Lauftext"/>
        <w:spacing w:line="240" w:lineRule="auto"/>
        <w:rPr>
          <w:rFonts w:ascii="Calibri" w:hAnsi="Calibri"/>
          <w:sz w:val="20"/>
          <w:lang w:val="de-CH"/>
        </w:rPr>
      </w:pPr>
    </w:p>
    <w:p w14:paraId="7E23586C" w14:textId="46B3BE29" w:rsidR="00AB6958" w:rsidRPr="0082512E" w:rsidRDefault="00DD1F04" w:rsidP="0082512E">
      <w:pPr>
        <w:pStyle w:val="5Lauftext"/>
        <w:spacing w:line="240" w:lineRule="auto"/>
        <w:rPr>
          <w:sz w:val="20"/>
        </w:rPr>
      </w:pPr>
      <w:r w:rsidRPr="0082512E">
        <w:rPr>
          <w:rFonts w:ascii="Calibri" w:hAnsi="Calibri"/>
          <w:sz w:val="20"/>
          <w:lang w:val="de-CH"/>
        </w:rPr>
        <w:br/>
      </w:r>
      <w:r w:rsidRPr="0082512E">
        <w:rPr>
          <w:rFonts w:ascii="Calibri" w:hAnsi="Calibri"/>
          <w:sz w:val="20"/>
        </w:rPr>
        <w:t>Bitte sen</w:t>
      </w:r>
      <w:r w:rsidR="00CA58C0" w:rsidRPr="0082512E">
        <w:rPr>
          <w:rFonts w:ascii="Calibri" w:hAnsi="Calibri"/>
          <w:sz w:val="20"/>
        </w:rPr>
        <w:t xml:space="preserve">den Sie Ihre Anmeldung an: </w:t>
      </w:r>
      <w:r w:rsidR="0082512E">
        <w:rPr>
          <w:rFonts w:ascii="Calibri" w:hAnsi="Calibri"/>
          <w:sz w:val="20"/>
        </w:rPr>
        <w:t>Elisa Alfonso</w:t>
      </w:r>
      <w:r w:rsidR="00D13475" w:rsidRPr="0082512E">
        <w:rPr>
          <w:rFonts w:ascii="Calibri" w:hAnsi="Calibri"/>
          <w:sz w:val="20"/>
        </w:rPr>
        <w:t>,</w:t>
      </w:r>
      <w:r w:rsidR="00112401" w:rsidRPr="0082512E">
        <w:rPr>
          <w:rFonts w:ascii="Calibri" w:hAnsi="Calibri"/>
          <w:sz w:val="20"/>
        </w:rPr>
        <w:t xml:space="preserve"> </w:t>
      </w:r>
      <w:r w:rsidR="0082512E">
        <w:rPr>
          <w:rStyle w:val="Hyperlink"/>
          <w:rFonts w:ascii="Calibri" w:hAnsi="Calibri"/>
          <w:sz w:val="20"/>
        </w:rPr>
        <w:t>elisa.alfonso</w:t>
      </w:r>
      <w:r w:rsidR="00302B9C" w:rsidRPr="0082512E">
        <w:rPr>
          <w:rStyle w:val="Hyperlink"/>
          <w:rFonts w:ascii="Calibri" w:hAnsi="Calibri"/>
          <w:sz w:val="20"/>
        </w:rPr>
        <w:t>@unibas</w:t>
      </w:r>
      <w:r w:rsidR="00CA58C0" w:rsidRPr="0082512E">
        <w:rPr>
          <w:rStyle w:val="Hyperlink"/>
          <w:rFonts w:ascii="Calibri" w:hAnsi="Calibri"/>
          <w:sz w:val="20"/>
        </w:rPr>
        <w:t>.ch</w:t>
      </w:r>
      <w:r w:rsidRPr="0082512E">
        <w:rPr>
          <w:rFonts w:ascii="Calibri" w:hAnsi="Calibri"/>
          <w:sz w:val="20"/>
        </w:rPr>
        <w:t xml:space="preserve"> </w:t>
      </w:r>
    </w:p>
    <w:sectPr w:rsidR="00AB6958" w:rsidRPr="0082512E" w:rsidSect="00EF1FC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55" w:right="1021" w:bottom="1361" w:left="1474" w:header="567" w:footer="4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2D700C" w14:textId="77777777" w:rsidR="00C81D25" w:rsidRDefault="00C81D25" w:rsidP="003A160D">
      <w:pPr>
        <w:spacing w:line="240" w:lineRule="auto"/>
      </w:pPr>
      <w:r>
        <w:separator/>
      </w:r>
    </w:p>
  </w:endnote>
  <w:endnote w:type="continuationSeparator" w:id="0">
    <w:p w14:paraId="19DF9538" w14:textId="77777777" w:rsidR="00C81D25" w:rsidRDefault="00C81D25" w:rsidP="003A16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FA7B71" w14:textId="77777777" w:rsidR="00F92F5F" w:rsidRDefault="00F92F5F">
    <w:pPr>
      <w:pStyle w:val="Fuzeile"/>
    </w:pPr>
    <w:r>
      <w:t xml:space="preserve">Seite </w:t>
    </w:r>
    <w:r>
      <w:fldChar w:fldCharType="begin"/>
    </w:r>
    <w:r>
      <w:instrText xml:space="preserve"> PAGE  </w:instrText>
    </w:r>
    <w:r>
      <w:fldChar w:fldCharType="separate"/>
    </w:r>
    <w:r w:rsidR="00EF1FCE">
      <w:rPr>
        <w:noProof/>
      </w:rPr>
      <w:t>2</w:t>
    </w:r>
    <w:r>
      <w:fldChar w:fldCharType="end"/>
    </w:r>
    <w:r>
      <w:t>/</w:t>
    </w:r>
    <w:r w:rsidR="007E6777">
      <w:rPr>
        <w:noProof/>
      </w:rPr>
      <w:fldChar w:fldCharType="begin"/>
    </w:r>
    <w:r w:rsidR="007E6777">
      <w:rPr>
        <w:noProof/>
      </w:rPr>
      <w:instrText xml:space="preserve"> NUMPAGES  </w:instrText>
    </w:r>
    <w:r w:rsidR="007E6777">
      <w:rPr>
        <w:noProof/>
      </w:rPr>
      <w:fldChar w:fldCharType="separate"/>
    </w:r>
    <w:r w:rsidR="00780AB6">
      <w:rPr>
        <w:noProof/>
      </w:rPr>
      <w:t>1</w:t>
    </w:r>
    <w:r w:rsidR="007E677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D3B19E" w14:textId="77777777" w:rsidR="00F92F5F" w:rsidRDefault="00F92F5F" w:rsidP="003B0617">
    <w:pPr>
      <w:pStyle w:val="Fuzeile"/>
      <w:spacing w:line="198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7BE599" w14:textId="77777777" w:rsidR="00C81D25" w:rsidRDefault="00C81D25" w:rsidP="003A160D">
      <w:pPr>
        <w:spacing w:line="240" w:lineRule="auto"/>
      </w:pPr>
      <w:r>
        <w:separator/>
      </w:r>
    </w:p>
  </w:footnote>
  <w:footnote w:type="continuationSeparator" w:id="0">
    <w:p w14:paraId="4E90B24F" w14:textId="77777777" w:rsidR="00C81D25" w:rsidRDefault="00C81D25" w:rsidP="003A16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CDD86F" w14:textId="77777777" w:rsidR="00F92F5F" w:rsidRPr="003B0617" w:rsidRDefault="00F92F5F" w:rsidP="003B0617">
    <w:pPr>
      <w:pStyle w:val="Kopfzeile"/>
    </w:pPr>
    <w:r w:rsidRPr="008569A5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1BF771B2" wp14:editId="7ED18DA8">
              <wp:simplePos x="0" y="0"/>
              <wp:positionH relativeFrom="page">
                <wp:posOffset>5220970</wp:posOffset>
              </wp:positionH>
              <wp:positionV relativeFrom="page">
                <wp:posOffset>467995</wp:posOffset>
              </wp:positionV>
              <wp:extent cx="0" cy="723960"/>
              <wp:effectExtent l="0" t="0" r="1905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23960"/>
                      </a:xfrm>
                      <a:prstGeom prst="line">
                        <a:avLst/>
                      </a:prstGeom>
                      <a:ln w="1143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7AEACD" id="Gerade Verbindung 5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11.1pt,36.85pt" to="411.1pt,9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" strokecolor="black [3213]" strokeweight=".9pt">
              <w10:wrap anchorx="page" anchory="page"/>
              <w10:anchorlock/>
            </v:line>
          </w:pict>
        </mc:Fallback>
      </mc:AlternateContent>
    </w:r>
    <w:r w:rsidRPr="008569A5">
      <w:rPr>
        <w:noProof/>
        <w:lang w:val="de-DE" w:eastAsia="de-DE"/>
      </w:rPr>
      <w:drawing>
        <wp:anchor distT="0" distB="0" distL="114300" distR="114300" simplePos="0" relativeHeight="251672576" behindDoc="0" locked="1" layoutInCell="1" allowOverlap="1" wp14:anchorId="4834579F" wp14:editId="1B1256B1">
          <wp:simplePos x="0" y="0"/>
          <wp:positionH relativeFrom="page">
            <wp:posOffset>5508625</wp:posOffset>
          </wp:positionH>
          <wp:positionV relativeFrom="page">
            <wp:posOffset>431800</wp:posOffset>
          </wp:positionV>
          <wp:extent cx="792000" cy="789840"/>
          <wp:effectExtent l="0" t="0" r="8255" b="0"/>
          <wp:wrapNone/>
          <wp:docPr id="9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78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66432" behindDoc="0" locked="1" layoutInCell="1" allowOverlap="1" wp14:anchorId="2994754E" wp14:editId="3F65033C">
          <wp:simplePos x="0" y="0"/>
          <wp:positionH relativeFrom="page">
            <wp:posOffset>323850</wp:posOffset>
          </wp:positionH>
          <wp:positionV relativeFrom="page">
            <wp:posOffset>323850</wp:posOffset>
          </wp:positionV>
          <wp:extent cx="1537200" cy="902520"/>
          <wp:effectExtent l="0" t="0" r="6350" b="0"/>
          <wp:wrapNone/>
          <wp:docPr id="11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7200" cy="902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3896DA" w14:textId="77777777" w:rsidR="00F92F5F" w:rsidRDefault="00F92F5F" w:rsidP="005D2A95">
    <w:pPr>
      <w:pStyle w:val="Kopfzeile"/>
      <w:spacing w:line="2300" w:lineRule="exact"/>
    </w:pPr>
    <w:r>
      <w:rPr>
        <w:noProof/>
        <w:lang w:val="de-DE" w:eastAsia="de-DE"/>
      </w:rPr>
      <w:drawing>
        <wp:anchor distT="0" distB="0" distL="114300" distR="114300" simplePos="0" relativeHeight="251669504" behindDoc="0" locked="1" layoutInCell="1" allowOverlap="1" wp14:anchorId="2139DCBB" wp14:editId="43D5B3CC">
          <wp:simplePos x="0" y="0"/>
          <wp:positionH relativeFrom="page">
            <wp:posOffset>5508625</wp:posOffset>
          </wp:positionH>
          <wp:positionV relativeFrom="page">
            <wp:posOffset>431800</wp:posOffset>
          </wp:positionV>
          <wp:extent cx="792000" cy="790560"/>
          <wp:effectExtent l="0" t="0" r="8255" b="0"/>
          <wp:wrapNone/>
          <wp:docPr id="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79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785F65FC" wp14:editId="7ED85C52">
              <wp:simplePos x="0" y="0"/>
              <wp:positionH relativeFrom="page">
                <wp:posOffset>5220970</wp:posOffset>
              </wp:positionH>
              <wp:positionV relativeFrom="page">
                <wp:posOffset>467995</wp:posOffset>
              </wp:positionV>
              <wp:extent cx="0" cy="723960"/>
              <wp:effectExtent l="0" t="0" r="19050" b="1905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23960"/>
                      </a:xfrm>
                      <a:prstGeom prst="line">
                        <a:avLst/>
                      </a:prstGeom>
                      <a:ln w="1143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072BA1" id="Gerade Verbindung 1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11.1pt,36.85pt" to="411.1pt,9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" strokecolor="black [3213]" strokeweight=".9pt">
              <w10:wrap anchorx="page" anchory="page"/>
              <w10:anchorlock/>
            </v:line>
          </w:pict>
        </mc:Fallback>
      </mc:AlternateContent>
    </w:r>
    <w:r>
      <w:rPr>
        <w:noProof/>
        <w:lang w:val="de-DE" w:eastAsia="de-DE"/>
      </w:rPr>
      <w:drawing>
        <wp:anchor distT="0" distB="0" distL="114300" distR="114300" simplePos="0" relativeHeight="251664384" behindDoc="0" locked="1" layoutInCell="1" allowOverlap="1" wp14:anchorId="4D5AA5A8" wp14:editId="2991FF37">
          <wp:simplePos x="0" y="0"/>
          <wp:positionH relativeFrom="page">
            <wp:posOffset>323850</wp:posOffset>
          </wp:positionH>
          <wp:positionV relativeFrom="page">
            <wp:posOffset>323850</wp:posOffset>
          </wp:positionV>
          <wp:extent cx="1537920" cy="902880"/>
          <wp:effectExtent l="0" t="0" r="5715" b="0"/>
          <wp:wrapNone/>
          <wp:docPr id="1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7920" cy="902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60F8AB02" wp14:editId="3EC55740">
              <wp:simplePos x="0" y="0"/>
              <wp:positionH relativeFrom="page">
                <wp:posOffset>2977515</wp:posOffset>
              </wp:positionH>
              <wp:positionV relativeFrom="page">
                <wp:posOffset>9472930</wp:posOffset>
              </wp:positionV>
              <wp:extent cx="1800000" cy="888840"/>
              <wp:effectExtent l="0" t="0" r="10160" b="6985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000" cy="8888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E7862A" w14:textId="4B0ABEBC" w:rsidR="00F92F5F" w:rsidRDefault="00F92F5F" w:rsidP="000D1A1B">
                          <w:pPr>
                            <w:pStyle w:val="AdresseFus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F8AB02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6" type="#_x0000_t202" style="position:absolute;margin-left:234.45pt;margin-top:745.9pt;width:141.75pt;height:70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" filled="f" stroked="f" strokeweight=".5pt">
              <v:textbox inset="0,0,0,0">
                <w:txbxContent>
                  <w:p w14:paraId="30E7862A" w14:textId="4B0ABEBC" w:rsidR="00F92F5F" w:rsidRDefault="00F92F5F" w:rsidP="000D1A1B">
                    <w:pPr>
                      <w:pStyle w:val="AdresseFuss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3B0FED4" wp14:editId="282CD6EB">
              <wp:simplePos x="0" y="0"/>
              <wp:positionH relativeFrom="page">
                <wp:posOffset>935990</wp:posOffset>
              </wp:positionH>
              <wp:positionV relativeFrom="page">
                <wp:posOffset>9472930</wp:posOffset>
              </wp:positionV>
              <wp:extent cx="1800000" cy="888480"/>
              <wp:effectExtent l="0" t="0" r="10160" b="6985"/>
              <wp:wrapNone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000" cy="888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8FCAE6" w14:textId="77777777" w:rsidR="00F92F5F" w:rsidRDefault="00F92F5F" w:rsidP="000D1A1B">
                          <w:pPr>
                            <w:pStyle w:val="AdresseFuss"/>
                          </w:pPr>
                          <w:r>
                            <w:t>Universität Basel</w:t>
                          </w:r>
                        </w:p>
                        <w:p w14:paraId="6B6788AF" w14:textId="77777777" w:rsidR="00F92F5F" w:rsidRDefault="00F92F5F" w:rsidP="000D1A1B">
                          <w:pPr>
                            <w:pStyle w:val="AdresseFuss"/>
                          </w:pPr>
                          <w:r w:rsidRPr="00AB6958">
                            <w:t>Medizinische Fakultät</w:t>
                          </w:r>
                          <w:r>
                            <w:br/>
                            <w:t>Studiendekanat</w:t>
                          </w:r>
                        </w:p>
                        <w:p w14:paraId="7DF38513" w14:textId="77777777" w:rsidR="00F92F5F" w:rsidRDefault="00F92F5F" w:rsidP="000D1A1B">
                          <w:pPr>
                            <w:pStyle w:val="AdresseFuss"/>
                          </w:pPr>
                          <w:r w:rsidRPr="00AB6958">
                            <w:t>Klingelbergstrasse 61</w:t>
                          </w:r>
                        </w:p>
                        <w:p w14:paraId="02453280" w14:textId="77777777" w:rsidR="00F92F5F" w:rsidRDefault="00F92F5F" w:rsidP="000D1A1B">
                          <w:pPr>
                            <w:pStyle w:val="AdresseFuss"/>
                          </w:pPr>
                          <w:r w:rsidRPr="00AB6958">
                            <w:t>4056 Basel</w:t>
                          </w:r>
                          <w:r>
                            <w:t>, Switzerland</w:t>
                          </w:r>
                        </w:p>
                        <w:p w14:paraId="33AF1112" w14:textId="77777777" w:rsidR="00F92F5F" w:rsidRDefault="00F92F5F" w:rsidP="000D1A1B">
                          <w:pPr>
                            <w:pStyle w:val="AdresseFuss"/>
                          </w:pPr>
                          <w:r w:rsidRPr="00AB6958">
                            <w:t>medizin</w:t>
                          </w:r>
                          <w:r>
                            <w:t>studium</w:t>
                          </w:r>
                          <w:r w:rsidRPr="00AB6958">
                            <w:t>.unibas.ch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B0FED4" id="Textfeld 7" o:spid="_x0000_s1027" type="#_x0000_t202" style="position:absolute;margin-left:73.7pt;margin-top:745.9pt;width:141.75pt;height:69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" filled="f" stroked="f" strokeweight=".5pt">
              <v:textbox inset="0,0,0,0">
                <w:txbxContent>
                  <w:p w14:paraId="148FCAE6" w14:textId="77777777" w:rsidR="00F92F5F" w:rsidRDefault="00F92F5F" w:rsidP="000D1A1B">
                    <w:pPr>
                      <w:pStyle w:val="AdresseFuss"/>
                    </w:pPr>
                    <w:r>
                      <w:t>Universität Basel</w:t>
                    </w:r>
                  </w:p>
                  <w:p w14:paraId="6B6788AF" w14:textId="77777777" w:rsidR="00F92F5F" w:rsidRDefault="00F92F5F" w:rsidP="000D1A1B">
                    <w:pPr>
                      <w:pStyle w:val="AdresseFuss"/>
                    </w:pPr>
                    <w:r w:rsidRPr="00AB6958">
                      <w:t>Medizinische Fakultät</w:t>
                    </w:r>
                    <w:r>
                      <w:br/>
                      <w:t>Studiendekanat</w:t>
                    </w:r>
                  </w:p>
                  <w:p w14:paraId="7DF38513" w14:textId="77777777" w:rsidR="00F92F5F" w:rsidRDefault="00F92F5F" w:rsidP="000D1A1B">
                    <w:pPr>
                      <w:pStyle w:val="AdresseFuss"/>
                    </w:pPr>
                    <w:r w:rsidRPr="00AB6958">
                      <w:t>Klingelbergstrasse 61</w:t>
                    </w:r>
                  </w:p>
                  <w:p w14:paraId="02453280" w14:textId="77777777" w:rsidR="00F92F5F" w:rsidRDefault="00F92F5F" w:rsidP="000D1A1B">
                    <w:pPr>
                      <w:pStyle w:val="AdresseFuss"/>
                    </w:pPr>
                    <w:r w:rsidRPr="00AB6958">
                      <w:t>4056 Basel</w:t>
                    </w:r>
                    <w:r>
                      <w:t xml:space="preserve">, </w:t>
                    </w:r>
                    <w:proofErr w:type="spellStart"/>
                    <w:r>
                      <w:t>Switzerland</w:t>
                    </w:r>
                    <w:proofErr w:type="spellEnd"/>
                  </w:p>
                  <w:p w14:paraId="33AF1112" w14:textId="77777777" w:rsidR="00F92F5F" w:rsidRDefault="00F92F5F" w:rsidP="000D1A1B">
                    <w:pPr>
                      <w:pStyle w:val="AdresseFuss"/>
                    </w:pPr>
                    <w:r w:rsidRPr="00AB6958">
                      <w:t>medizin</w:t>
                    </w:r>
                    <w:r>
                      <w:t>studium</w:t>
                    </w:r>
                    <w:r w:rsidRPr="00AB6958">
                      <w:t>.unibas.ch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DB583D"/>
    <w:multiLevelType w:val="hybridMultilevel"/>
    <w:tmpl w:val="99B67D6E"/>
    <w:lvl w:ilvl="0" w:tplc="DFDCADCA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5217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580"/>
    <w:rsid w:val="000002BE"/>
    <w:rsid w:val="00007AE3"/>
    <w:rsid w:val="000104C0"/>
    <w:rsid w:val="00024761"/>
    <w:rsid w:val="00031278"/>
    <w:rsid w:val="000671CA"/>
    <w:rsid w:val="000708F7"/>
    <w:rsid w:val="0008188D"/>
    <w:rsid w:val="000A21D4"/>
    <w:rsid w:val="000B37B9"/>
    <w:rsid w:val="000C59E7"/>
    <w:rsid w:val="000D1A1B"/>
    <w:rsid w:val="000F233D"/>
    <w:rsid w:val="00112401"/>
    <w:rsid w:val="00115F3C"/>
    <w:rsid w:val="00145EF3"/>
    <w:rsid w:val="00147BFC"/>
    <w:rsid w:val="001554A2"/>
    <w:rsid w:val="00160A7A"/>
    <w:rsid w:val="00167C39"/>
    <w:rsid w:val="00170D9E"/>
    <w:rsid w:val="001B02DE"/>
    <w:rsid w:val="001D13EE"/>
    <w:rsid w:val="001D4E5B"/>
    <w:rsid w:val="001F3D33"/>
    <w:rsid w:val="002502B0"/>
    <w:rsid w:val="002A2FA1"/>
    <w:rsid w:val="00302B9C"/>
    <w:rsid w:val="00312229"/>
    <w:rsid w:val="00314D27"/>
    <w:rsid w:val="00345426"/>
    <w:rsid w:val="00345F8F"/>
    <w:rsid w:val="003838FC"/>
    <w:rsid w:val="003915A8"/>
    <w:rsid w:val="003A160D"/>
    <w:rsid w:val="003A19F2"/>
    <w:rsid w:val="003B0617"/>
    <w:rsid w:val="003B227E"/>
    <w:rsid w:val="003B66F4"/>
    <w:rsid w:val="003D5400"/>
    <w:rsid w:val="003E14BF"/>
    <w:rsid w:val="003F0D6A"/>
    <w:rsid w:val="004044A2"/>
    <w:rsid w:val="004202F9"/>
    <w:rsid w:val="004351D4"/>
    <w:rsid w:val="004462C6"/>
    <w:rsid w:val="00476D65"/>
    <w:rsid w:val="004816DA"/>
    <w:rsid w:val="004871FB"/>
    <w:rsid w:val="004D7D20"/>
    <w:rsid w:val="004E3FD3"/>
    <w:rsid w:val="004F44CD"/>
    <w:rsid w:val="0051311C"/>
    <w:rsid w:val="00525EF5"/>
    <w:rsid w:val="005269B7"/>
    <w:rsid w:val="00541F6D"/>
    <w:rsid w:val="00542CD3"/>
    <w:rsid w:val="0054711B"/>
    <w:rsid w:val="00552732"/>
    <w:rsid w:val="00555203"/>
    <w:rsid w:val="00555241"/>
    <w:rsid w:val="00594949"/>
    <w:rsid w:val="00595029"/>
    <w:rsid w:val="005B39BD"/>
    <w:rsid w:val="005D0FF1"/>
    <w:rsid w:val="005D2A95"/>
    <w:rsid w:val="00610F56"/>
    <w:rsid w:val="00634A5E"/>
    <w:rsid w:val="0063511B"/>
    <w:rsid w:val="006542BD"/>
    <w:rsid w:val="0069632F"/>
    <w:rsid w:val="00696BAD"/>
    <w:rsid w:val="00706981"/>
    <w:rsid w:val="0073363C"/>
    <w:rsid w:val="00761683"/>
    <w:rsid w:val="00770832"/>
    <w:rsid w:val="00772FA3"/>
    <w:rsid w:val="00780AB6"/>
    <w:rsid w:val="00781E60"/>
    <w:rsid w:val="00795771"/>
    <w:rsid w:val="007B4AC6"/>
    <w:rsid w:val="007C2929"/>
    <w:rsid w:val="007D6F67"/>
    <w:rsid w:val="007E6777"/>
    <w:rsid w:val="007F41A2"/>
    <w:rsid w:val="0082512E"/>
    <w:rsid w:val="008569A5"/>
    <w:rsid w:val="0087029B"/>
    <w:rsid w:val="008900E8"/>
    <w:rsid w:val="008A1CC6"/>
    <w:rsid w:val="008A2075"/>
    <w:rsid w:val="008B08D1"/>
    <w:rsid w:val="008D13BE"/>
    <w:rsid w:val="008D3A9F"/>
    <w:rsid w:val="008E4F20"/>
    <w:rsid w:val="009161C4"/>
    <w:rsid w:val="00926E41"/>
    <w:rsid w:val="00932C5C"/>
    <w:rsid w:val="0094735E"/>
    <w:rsid w:val="009577BF"/>
    <w:rsid w:val="00967899"/>
    <w:rsid w:val="00972FC2"/>
    <w:rsid w:val="00984500"/>
    <w:rsid w:val="009D5780"/>
    <w:rsid w:val="009E31C4"/>
    <w:rsid w:val="009E73EA"/>
    <w:rsid w:val="00A061FF"/>
    <w:rsid w:val="00A07461"/>
    <w:rsid w:val="00A1533D"/>
    <w:rsid w:val="00A34E60"/>
    <w:rsid w:val="00A368BB"/>
    <w:rsid w:val="00A45C88"/>
    <w:rsid w:val="00A6671A"/>
    <w:rsid w:val="00A83BEC"/>
    <w:rsid w:val="00A97E71"/>
    <w:rsid w:val="00AA10D7"/>
    <w:rsid w:val="00AB6958"/>
    <w:rsid w:val="00AD3C46"/>
    <w:rsid w:val="00AE2173"/>
    <w:rsid w:val="00B117C1"/>
    <w:rsid w:val="00B24838"/>
    <w:rsid w:val="00B2676B"/>
    <w:rsid w:val="00B26D95"/>
    <w:rsid w:val="00B31ED1"/>
    <w:rsid w:val="00B730F3"/>
    <w:rsid w:val="00BA7618"/>
    <w:rsid w:val="00BD602F"/>
    <w:rsid w:val="00BF1D9C"/>
    <w:rsid w:val="00C057DD"/>
    <w:rsid w:val="00C52245"/>
    <w:rsid w:val="00C63130"/>
    <w:rsid w:val="00C81D25"/>
    <w:rsid w:val="00C84F3E"/>
    <w:rsid w:val="00CA58C0"/>
    <w:rsid w:val="00CB2D9D"/>
    <w:rsid w:val="00CC6DFD"/>
    <w:rsid w:val="00CD2106"/>
    <w:rsid w:val="00CD4A9F"/>
    <w:rsid w:val="00CE5E93"/>
    <w:rsid w:val="00CF03C9"/>
    <w:rsid w:val="00CF5C22"/>
    <w:rsid w:val="00D13475"/>
    <w:rsid w:val="00D67580"/>
    <w:rsid w:val="00D81A8F"/>
    <w:rsid w:val="00DA3793"/>
    <w:rsid w:val="00DA4F15"/>
    <w:rsid w:val="00DD1F04"/>
    <w:rsid w:val="00DD35D3"/>
    <w:rsid w:val="00DD6488"/>
    <w:rsid w:val="00DE0B77"/>
    <w:rsid w:val="00E227F8"/>
    <w:rsid w:val="00E35C6B"/>
    <w:rsid w:val="00E408F4"/>
    <w:rsid w:val="00E55FC5"/>
    <w:rsid w:val="00E61964"/>
    <w:rsid w:val="00E630A3"/>
    <w:rsid w:val="00E773F7"/>
    <w:rsid w:val="00EA1CFA"/>
    <w:rsid w:val="00EB11F1"/>
    <w:rsid w:val="00EB4608"/>
    <w:rsid w:val="00EF1FCE"/>
    <w:rsid w:val="00F16673"/>
    <w:rsid w:val="00F92F5F"/>
    <w:rsid w:val="00FB2CF0"/>
    <w:rsid w:val="00FB7581"/>
    <w:rsid w:val="00FC0873"/>
    <w:rsid w:val="00FE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D78DD53"/>
  <w15:docId w15:val="{A0AC29DC-F9C1-0749-836A-6F96A086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6488"/>
  </w:style>
  <w:style w:type="paragraph" w:styleId="berschrift1">
    <w:name w:val="heading 1"/>
    <w:basedOn w:val="Standard"/>
    <w:next w:val="Standard"/>
    <w:link w:val="berschrift1Zchn"/>
    <w:uiPriority w:val="9"/>
    <w:rsid w:val="00DD6488"/>
    <w:pPr>
      <w:keepNext/>
      <w:keepLines/>
      <w:spacing w:after="260" w:line="320" w:lineRule="atLeast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rsid w:val="00DD6488"/>
    <w:pPr>
      <w:keepNext/>
      <w:keepLines/>
      <w:spacing w:after="26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DD6488"/>
    <w:pPr>
      <w:keepNext/>
      <w:keepLines/>
      <w:outlineLvl w:val="2"/>
    </w:pPr>
    <w:rPr>
      <w:rFonts w:eastAsiaTheme="majorEastAsia" w:cstheme="majorBidi"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D2A95"/>
    <w:pPr>
      <w:spacing w:line="150" w:lineRule="exact"/>
    </w:pPr>
    <w:rPr>
      <w:spacing w:val="4"/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sid w:val="005D2A95"/>
    <w:rPr>
      <w:spacing w:val="4"/>
      <w:sz w:val="12"/>
    </w:rPr>
  </w:style>
  <w:style w:type="paragraph" w:styleId="Fuzeile">
    <w:name w:val="footer"/>
    <w:basedOn w:val="Standard"/>
    <w:link w:val="FuzeileZchn"/>
    <w:uiPriority w:val="99"/>
    <w:unhideWhenUsed/>
    <w:rsid w:val="003B0617"/>
    <w:pPr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0617"/>
  </w:style>
  <w:style w:type="table" w:styleId="Tabellenraster">
    <w:name w:val="Table Grid"/>
    <w:basedOn w:val="NormaleTabelle"/>
    <w:uiPriority w:val="59"/>
    <w:rsid w:val="00696BAD"/>
    <w:tblPr>
      <w:tblCellMar>
        <w:left w:w="0" w:type="dxa"/>
        <w:right w:w="0" w:type="dxa"/>
      </w:tblCellMar>
    </w:tblPr>
  </w:style>
  <w:style w:type="paragraph" w:customStyle="1" w:styleId="Betreff">
    <w:name w:val="Betreff"/>
    <w:basedOn w:val="Standard"/>
    <w:qFormat/>
    <w:rsid w:val="00167C39"/>
    <w:rPr>
      <w:b/>
    </w:rPr>
  </w:style>
  <w:style w:type="paragraph" w:customStyle="1" w:styleId="AdresseFuss">
    <w:name w:val="Adresse Fuss"/>
    <w:basedOn w:val="Standard"/>
    <w:qFormat/>
    <w:rsid w:val="000D1A1B"/>
    <w:pPr>
      <w:tabs>
        <w:tab w:val="left" w:pos="181"/>
      </w:tabs>
      <w:spacing w:line="200" w:lineRule="exact"/>
    </w:pPr>
    <w:rPr>
      <w:spacing w:val="3"/>
      <w:sz w:val="15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2F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2FA1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D6488"/>
    <w:rPr>
      <w:rFonts w:eastAsiaTheme="majorEastAsia" w:cstheme="majorBidi"/>
      <w:b/>
      <w:bCs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D6488"/>
    <w:rPr>
      <w:rFonts w:eastAsiaTheme="majorEastAsia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D6488"/>
    <w:rPr>
      <w:rFonts w:eastAsiaTheme="majorEastAsia" w:cstheme="majorBidi"/>
      <w:bCs/>
      <w:u w:val="single"/>
    </w:rPr>
  </w:style>
  <w:style w:type="paragraph" w:customStyle="1" w:styleId="3Betreff">
    <w:name w:val="3_Betreff"/>
    <w:next w:val="4Anrede"/>
    <w:rsid w:val="00DD1F04"/>
    <w:pPr>
      <w:spacing w:line="300" w:lineRule="exact"/>
    </w:pPr>
    <w:rPr>
      <w:rFonts w:ascii="Times" w:eastAsia="Times" w:hAnsi="Times" w:cs="Times New Roman"/>
      <w:b/>
      <w:noProof/>
      <w:sz w:val="22"/>
      <w:lang w:eastAsia="de-DE"/>
    </w:rPr>
  </w:style>
  <w:style w:type="paragraph" w:customStyle="1" w:styleId="4Anrede">
    <w:name w:val="4_Anrede"/>
    <w:basedOn w:val="Standard"/>
    <w:next w:val="5Lauftext"/>
    <w:rsid w:val="00DD1F04"/>
    <w:pPr>
      <w:spacing w:before="360" w:after="160" w:line="300" w:lineRule="exact"/>
    </w:pPr>
    <w:rPr>
      <w:rFonts w:ascii="Times" w:eastAsia="Times" w:hAnsi="Times" w:cs="Times New Roman"/>
      <w:sz w:val="22"/>
      <w:lang w:val="de-DE" w:eastAsia="de-DE"/>
    </w:rPr>
  </w:style>
  <w:style w:type="paragraph" w:customStyle="1" w:styleId="5Lauftext">
    <w:name w:val="5_Lauftext"/>
    <w:basedOn w:val="Standard"/>
    <w:rsid w:val="00DD1F04"/>
    <w:pPr>
      <w:tabs>
        <w:tab w:val="left" w:pos="284"/>
      </w:tabs>
      <w:spacing w:line="300" w:lineRule="exact"/>
    </w:pPr>
    <w:rPr>
      <w:rFonts w:ascii="Times" w:eastAsia="Times" w:hAnsi="Times" w:cs="Times New Roman"/>
      <w:sz w:val="22"/>
      <w:lang w:val="de-DE" w:eastAsia="de-DE"/>
    </w:rPr>
  </w:style>
  <w:style w:type="character" w:styleId="Hyperlink">
    <w:name w:val="Hyperlink"/>
    <w:rsid w:val="00DD1F04"/>
    <w:rPr>
      <w:color w:val="0000FF"/>
      <w:u w:val="single"/>
    </w:rPr>
  </w:style>
  <w:style w:type="paragraph" w:customStyle="1" w:styleId="1Empfnger">
    <w:name w:val="1_Empfänger"/>
    <w:basedOn w:val="Standard"/>
    <w:next w:val="Standard"/>
    <w:rsid w:val="00DD1F04"/>
    <w:pPr>
      <w:spacing w:before="520" w:line="300" w:lineRule="exact"/>
    </w:pPr>
    <w:rPr>
      <w:rFonts w:ascii="Times" w:eastAsia="Times" w:hAnsi="Times" w:cs="Times New Roman"/>
      <w:sz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1347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A58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fraenkl:Downloads:letter_MedFak_V01_d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F0FDF-FAD3-6C44-885C-F5B587C5F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Macintosh%20HD:Users:fraenkl:Downloads:letter_MedFak_V01_de.dotx</Template>
  <TotalTime>0</TotalTime>
  <Pages>1</Pages>
  <Words>167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Annemarie Fränkl Knab</dc:creator>
  <cp:lastModifiedBy>Annemarie Fränkl Knab </cp:lastModifiedBy>
  <cp:revision>2</cp:revision>
  <cp:lastPrinted>2016-04-28T10:05:00Z</cp:lastPrinted>
  <dcterms:created xsi:type="dcterms:W3CDTF">2026-09-24T09:58:00Z</dcterms:created>
  <dcterms:modified xsi:type="dcterms:W3CDTF">2026-09-24T09:58:00Z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a26ab-4270-40e8-9235-a503660cf7d6_Enabled">
    <vt:lpwstr>true</vt:lpwstr>
  </property>
  <property fmtid="{D5CDD505-2E9C-101B-9397-08002B2CF9AE}" pid="3" name="MSIP_Label_e8fa26ab-4270-40e8-9235-a503660cf7d6_SetDate">
    <vt:lpwstr>2026-09-24T09:52:41Z</vt:lpwstr>
  </property>
  <property fmtid="{D5CDD505-2E9C-101B-9397-08002B2CF9AE}" pid="4" name="MSIP_Label_e8fa26ab-4270-40e8-9235-a503660cf7d6_Method">
    <vt:lpwstr>Standard</vt:lpwstr>
  </property>
  <property fmtid="{D5CDD505-2E9C-101B-9397-08002B2CF9AE}" pid="5" name="MSIP_Label_e8fa26ab-4270-40e8-9235-a503660cf7d6_Name">
    <vt:lpwstr>Klasse I (tiefes Risiko) - Interne Informationen</vt:lpwstr>
  </property>
  <property fmtid="{D5CDD505-2E9C-101B-9397-08002B2CF9AE}" pid="6" name="MSIP_Label_e8fa26ab-4270-40e8-9235-a503660cf7d6_SiteId">
    <vt:lpwstr>32eb69e5-a150-49b5-b51c-19e9a21954dc</vt:lpwstr>
  </property>
  <property fmtid="{D5CDD505-2E9C-101B-9397-08002B2CF9AE}" pid="7" name="MSIP_Label_e8fa26ab-4270-40e8-9235-a503660cf7d6_ActionId">
    <vt:lpwstr>89154699-465b-4a28-80e0-20ee79e88404</vt:lpwstr>
  </property>
  <property fmtid="{D5CDD505-2E9C-101B-9397-08002B2CF9AE}" pid="8" name="MSIP_Label_e8fa26ab-4270-40e8-9235-a503660cf7d6_ContentBits">
    <vt:lpwstr>0</vt:lpwstr>
  </property>
  <property fmtid="{D5CDD505-2E9C-101B-9397-08002B2CF9AE}" pid="9" name="MSIP_Label_e8fa26ab-4270-40e8-9235-a503660cf7d6_Tag">
    <vt:lpwstr>50, 3, 0, 1</vt:lpwstr>
  </property>
</Properties>
</file>